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0BD7" w:rsidRDefault="00680BD7">
      <w:pPr>
        <w:spacing w:line="360" w:lineRule="auto"/>
        <w:jc w:val="left"/>
        <w:rPr>
          <w:rFonts w:ascii="仿宋_GB2312" w:eastAsia="仿宋_GB2312" w:hAnsi="Times New Roman"/>
          <w:sz w:val="30"/>
          <w:szCs w:val="30"/>
        </w:rPr>
      </w:pPr>
      <w:r>
        <w:rPr>
          <w:rFonts w:ascii="仿宋_GB2312" w:eastAsia="仿宋_GB2312" w:hAnsi="Times New Roman" w:cs="仿宋_GB2312" w:hint="eastAsia"/>
          <w:sz w:val="30"/>
          <w:szCs w:val="30"/>
        </w:rPr>
        <w:t>附件</w:t>
      </w:r>
      <w:r>
        <w:rPr>
          <w:rFonts w:ascii="仿宋_GB2312" w:eastAsia="仿宋_GB2312" w:hAnsi="Times New Roman" w:cs="仿宋_GB2312"/>
          <w:sz w:val="30"/>
          <w:szCs w:val="30"/>
        </w:rPr>
        <w:t>4</w:t>
      </w:r>
      <w:r>
        <w:rPr>
          <w:rFonts w:ascii="仿宋_GB2312" w:eastAsia="仿宋_GB2312" w:hAnsi="Times New Roman" w:cs="仿宋_GB2312" w:hint="eastAsia"/>
          <w:sz w:val="30"/>
          <w:szCs w:val="30"/>
        </w:rPr>
        <w:t>：</w:t>
      </w:r>
    </w:p>
    <w:p w:rsidR="00680BD7" w:rsidRDefault="00680BD7">
      <w:pPr>
        <w:spacing w:line="360" w:lineRule="auto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内蒙古鸿德文理学院学生成绩更正审批表（存根）</w:t>
      </w:r>
    </w:p>
    <w:tbl>
      <w:tblPr>
        <w:tblW w:w="895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54"/>
        <w:gridCol w:w="818"/>
        <w:gridCol w:w="2231"/>
        <w:gridCol w:w="181"/>
        <w:gridCol w:w="1330"/>
        <w:gridCol w:w="558"/>
        <w:gridCol w:w="2586"/>
      </w:tblGrid>
      <w:tr w:rsidR="00680BD7">
        <w:trPr>
          <w:trHeight w:val="502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231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2586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502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系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2231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专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业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班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级</w:t>
            </w:r>
          </w:p>
        </w:tc>
        <w:tc>
          <w:tcPr>
            <w:tcW w:w="2586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502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更正课程名称</w:t>
            </w:r>
          </w:p>
        </w:tc>
        <w:tc>
          <w:tcPr>
            <w:tcW w:w="2231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考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试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时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间</w:t>
            </w:r>
          </w:p>
        </w:tc>
        <w:tc>
          <w:tcPr>
            <w:tcW w:w="2586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502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680BD7">
            <w:pPr>
              <w:ind w:firstLineChars="50" w:firstLine="31680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更正成绩原因</w:t>
            </w:r>
          </w:p>
        </w:tc>
        <w:tc>
          <w:tcPr>
            <w:tcW w:w="6886" w:type="dxa"/>
            <w:gridSpan w:val="5"/>
            <w:vAlign w:val="center"/>
          </w:tcPr>
          <w:p w:rsidR="00680BD7" w:rsidRPr="00D02F65" w:rsidRDefault="00680BD7" w:rsidP="0094568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1408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任课教师意见</w:t>
            </w:r>
          </w:p>
        </w:tc>
        <w:tc>
          <w:tcPr>
            <w:tcW w:w="6886" w:type="dxa"/>
            <w:gridSpan w:val="5"/>
            <w:vAlign w:val="bottom"/>
          </w:tcPr>
          <w:p w:rsidR="00680BD7" w:rsidRPr="00D02F65" w:rsidRDefault="00680BD7" w:rsidP="00E602B7">
            <w:pPr>
              <w:spacing w:beforeLines="50"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错误分数：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 w:rsidR="00680BD7" w:rsidRDefault="00680BD7" w:rsidP="0094568A">
            <w:pPr>
              <w:spacing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正确分数：平时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期中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期末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总评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</w:p>
          <w:p w:rsidR="00680BD7" w:rsidRPr="00D02F65" w:rsidRDefault="00680BD7" w:rsidP="00D02F65">
            <w:pPr>
              <w:spacing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任课教师签字：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680BD7">
        <w:trPr>
          <w:trHeight w:val="1093"/>
        </w:trPr>
        <w:tc>
          <w:tcPr>
            <w:tcW w:w="1254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教学管理干事意见</w:t>
            </w:r>
          </w:p>
        </w:tc>
        <w:tc>
          <w:tcPr>
            <w:tcW w:w="3230" w:type="dxa"/>
            <w:gridSpan w:val="3"/>
            <w:vAlign w:val="bottom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1330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系主任</w:t>
            </w:r>
          </w:p>
          <w:p w:rsidR="00680BD7" w:rsidRPr="00D02F65" w:rsidRDefault="00680BD7" w:rsidP="0094568A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意见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</w:t>
            </w:r>
          </w:p>
        </w:tc>
        <w:tc>
          <w:tcPr>
            <w:tcW w:w="3144" w:type="dxa"/>
            <w:gridSpan w:val="2"/>
            <w:vAlign w:val="bottom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680BD7">
        <w:trPr>
          <w:trHeight w:val="1193"/>
        </w:trPr>
        <w:tc>
          <w:tcPr>
            <w:tcW w:w="1254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教务处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3230" w:type="dxa"/>
            <w:gridSpan w:val="3"/>
            <w:vAlign w:val="bottom"/>
          </w:tcPr>
          <w:p w:rsidR="00680BD7" w:rsidRDefault="00680BD7" w:rsidP="00012C0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审核人：</w:t>
            </w:r>
          </w:p>
          <w:p w:rsidR="00680BD7" w:rsidRPr="00D02F65" w:rsidRDefault="00680BD7" w:rsidP="00012C0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负责人：</w:t>
            </w:r>
          </w:p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1330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分管院长意见</w:t>
            </w:r>
          </w:p>
        </w:tc>
        <w:tc>
          <w:tcPr>
            <w:tcW w:w="3144" w:type="dxa"/>
            <w:gridSpan w:val="2"/>
            <w:vAlign w:val="bottom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680BD7" w:rsidRDefault="00680BD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说明：此联教务处留存。</w:t>
      </w:r>
    </w:p>
    <w:p w:rsidR="00680BD7" w:rsidRDefault="00680BD7" w:rsidP="0048453B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—————————</w:t>
      </w:r>
      <w:r>
        <w:rPr>
          <w:rFonts w:ascii="仿宋_GB2312" w:eastAsia="仿宋_GB2312"/>
          <w:sz w:val="24"/>
          <w:szCs w:val="24"/>
        </w:rPr>
        <w:softHyphen/>
      </w:r>
      <w:r>
        <w:rPr>
          <w:rFonts w:ascii="仿宋_GB2312" w:eastAsia="仿宋_GB2312"/>
          <w:sz w:val="24"/>
          <w:szCs w:val="24"/>
        </w:rPr>
        <w:softHyphen/>
      </w:r>
      <w:r>
        <w:rPr>
          <w:rFonts w:ascii="仿宋_GB2312" w:eastAsia="仿宋_GB2312"/>
          <w:sz w:val="24"/>
          <w:szCs w:val="24"/>
        </w:rPr>
        <w:softHyphen/>
      </w:r>
      <w:r>
        <w:rPr>
          <w:rFonts w:ascii="仿宋_GB2312" w:eastAsia="仿宋_GB2312"/>
          <w:sz w:val="24"/>
          <w:szCs w:val="24"/>
        </w:rPr>
        <w:t>————————</w:t>
      </w:r>
      <w:r w:rsidRPr="0042656F">
        <w:rPr>
          <w:rFonts w:ascii="仿宋_GB2312" w:eastAsia="仿宋_GB2312" w:cs="仿宋_GB2312" w:hint="eastAsia"/>
          <w:b/>
          <w:bCs/>
          <w:sz w:val="24"/>
          <w:szCs w:val="24"/>
        </w:rPr>
        <w:t>教务处</w:t>
      </w:r>
      <w:r w:rsidRPr="0048453B">
        <w:rPr>
          <w:rFonts w:ascii="仿宋_GB2312" w:eastAsia="仿宋_GB2312" w:cs="仿宋_GB2312" w:hint="eastAsia"/>
          <w:b/>
          <w:bCs/>
          <w:sz w:val="24"/>
          <w:szCs w:val="24"/>
        </w:rPr>
        <w:t>骑缝章</w:t>
      </w:r>
      <w:r>
        <w:rPr>
          <w:rFonts w:ascii="仿宋_GB2312" w:eastAsia="仿宋_GB2312"/>
          <w:sz w:val="24"/>
          <w:szCs w:val="24"/>
        </w:rPr>
        <w:t>———————————————</w:t>
      </w:r>
    </w:p>
    <w:p w:rsidR="00680BD7" w:rsidRDefault="00680BD7">
      <w:pPr>
        <w:spacing w:line="360" w:lineRule="auto"/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内蒙古鸿德文理学院学生成绩更正审批表</w:t>
      </w:r>
    </w:p>
    <w:tbl>
      <w:tblPr>
        <w:tblW w:w="895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54"/>
        <w:gridCol w:w="818"/>
        <w:gridCol w:w="2231"/>
        <w:gridCol w:w="181"/>
        <w:gridCol w:w="1330"/>
        <w:gridCol w:w="558"/>
        <w:gridCol w:w="2586"/>
      </w:tblGrid>
      <w:tr w:rsidR="00680BD7">
        <w:trPr>
          <w:trHeight w:val="501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2231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学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2586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501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系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别</w:t>
            </w:r>
          </w:p>
        </w:tc>
        <w:tc>
          <w:tcPr>
            <w:tcW w:w="2231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专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业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班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级</w:t>
            </w:r>
          </w:p>
        </w:tc>
        <w:tc>
          <w:tcPr>
            <w:tcW w:w="2586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501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更正课程名称</w:t>
            </w:r>
          </w:p>
        </w:tc>
        <w:tc>
          <w:tcPr>
            <w:tcW w:w="2231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069" w:type="dxa"/>
            <w:gridSpan w:val="3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考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试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时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间</w:t>
            </w:r>
          </w:p>
        </w:tc>
        <w:tc>
          <w:tcPr>
            <w:tcW w:w="2586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501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680BD7">
            <w:pPr>
              <w:ind w:firstLineChars="50" w:firstLine="31680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更正成绩原因</w:t>
            </w:r>
          </w:p>
        </w:tc>
        <w:tc>
          <w:tcPr>
            <w:tcW w:w="6886" w:type="dxa"/>
            <w:gridSpan w:val="5"/>
            <w:vAlign w:val="center"/>
          </w:tcPr>
          <w:p w:rsidR="00680BD7" w:rsidRPr="00D02F65" w:rsidRDefault="00680BD7" w:rsidP="0094568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</w:tr>
      <w:tr w:rsidR="00680BD7">
        <w:trPr>
          <w:trHeight w:val="1405"/>
        </w:trPr>
        <w:tc>
          <w:tcPr>
            <w:tcW w:w="2072" w:type="dxa"/>
            <w:gridSpan w:val="2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任课教师意见</w:t>
            </w:r>
          </w:p>
        </w:tc>
        <w:tc>
          <w:tcPr>
            <w:tcW w:w="6886" w:type="dxa"/>
            <w:gridSpan w:val="5"/>
            <w:vAlign w:val="bottom"/>
          </w:tcPr>
          <w:p w:rsidR="00680BD7" w:rsidRPr="00D02F65" w:rsidRDefault="00680BD7" w:rsidP="00E602B7">
            <w:pPr>
              <w:spacing w:beforeLines="50"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错误分数：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    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</w:t>
            </w:r>
          </w:p>
          <w:p w:rsidR="00680BD7" w:rsidRDefault="00680BD7" w:rsidP="0094568A">
            <w:pPr>
              <w:spacing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正确分数：平时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期中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期末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总评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  <w:u w:val="single"/>
              </w:rPr>
              <w:t xml:space="preserve">     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</w:p>
          <w:p w:rsidR="00680BD7" w:rsidRDefault="00680BD7" w:rsidP="0094568A">
            <w:pPr>
              <w:spacing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680BD7" w:rsidRPr="00D02F65" w:rsidRDefault="00680BD7" w:rsidP="00D02F65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任课教师签字：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680BD7">
        <w:trPr>
          <w:trHeight w:val="1090"/>
        </w:trPr>
        <w:tc>
          <w:tcPr>
            <w:tcW w:w="1254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教学管理干事意见</w:t>
            </w:r>
          </w:p>
        </w:tc>
        <w:tc>
          <w:tcPr>
            <w:tcW w:w="3230" w:type="dxa"/>
            <w:gridSpan w:val="3"/>
            <w:vAlign w:val="bottom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    </w:t>
            </w:r>
          </w:p>
        </w:tc>
        <w:tc>
          <w:tcPr>
            <w:tcW w:w="1330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系主任</w:t>
            </w:r>
          </w:p>
          <w:p w:rsidR="00680BD7" w:rsidRPr="00D02F65" w:rsidRDefault="00680BD7" w:rsidP="0094568A">
            <w:pPr>
              <w:jc w:val="center"/>
              <w:rPr>
                <w:rFonts w:ascii="仿宋_GB2312" w:eastAsia="仿宋_GB2312" w:cs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意见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               </w:t>
            </w:r>
          </w:p>
        </w:tc>
        <w:tc>
          <w:tcPr>
            <w:tcW w:w="3144" w:type="dxa"/>
            <w:gridSpan w:val="2"/>
            <w:vAlign w:val="bottom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  <w:tr w:rsidR="00680BD7">
        <w:trPr>
          <w:trHeight w:val="1190"/>
        </w:trPr>
        <w:tc>
          <w:tcPr>
            <w:tcW w:w="1254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教务处负责人意见</w:t>
            </w:r>
          </w:p>
        </w:tc>
        <w:tc>
          <w:tcPr>
            <w:tcW w:w="3230" w:type="dxa"/>
            <w:gridSpan w:val="3"/>
            <w:vAlign w:val="bottom"/>
          </w:tcPr>
          <w:p w:rsidR="00680BD7" w:rsidRDefault="00680BD7" w:rsidP="00012C0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审核人：</w:t>
            </w:r>
          </w:p>
          <w:p w:rsidR="00680BD7" w:rsidRDefault="00680BD7" w:rsidP="00012C0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680BD7" w:rsidRPr="00D02F65" w:rsidRDefault="00680BD7" w:rsidP="00012C0A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负责人：</w:t>
            </w:r>
          </w:p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1330" w:type="dxa"/>
            <w:vAlign w:val="center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分管院长意见</w:t>
            </w:r>
          </w:p>
        </w:tc>
        <w:tc>
          <w:tcPr>
            <w:tcW w:w="3144" w:type="dxa"/>
            <w:gridSpan w:val="2"/>
            <w:vAlign w:val="bottom"/>
          </w:tcPr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  <w:p w:rsidR="00680BD7" w:rsidRPr="00D02F65" w:rsidRDefault="00680BD7" w:rsidP="0094568A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年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月</w:t>
            </w:r>
            <w:r w:rsidRPr="00D02F65"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/>
                <w:b/>
                <w:bCs/>
                <w:sz w:val="24"/>
                <w:szCs w:val="24"/>
              </w:rPr>
              <w:t xml:space="preserve"> </w:t>
            </w:r>
            <w:r w:rsidRPr="00D02F65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680BD7" w:rsidRDefault="00680BD7" w:rsidP="00D02F65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说明：此联系（部）留存。</w:t>
      </w:r>
    </w:p>
    <w:p w:rsidR="00680BD7" w:rsidRDefault="00680BD7">
      <w:pPr>
        <w:rPr>
          <w:rFonts w:ascii="仿宋_GB2312" w:eastAsia="仿宋_GB2312"/>
          <w:sz w:val="24"/>
          <w:szCs w:val="24"/>
        </w:rPr>
      </w:pPr>
    </w:p>
    <w:sectPr w:rsidR="00680BD7" w:rsidSect="0048453B">
      <w:pgSz w:w="11906" w:h="16838"/>
      <w:pgMar w:top="567" w:right="1701" w:bottom="567" w:left="1701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WNlYmNmZTIwZTRhYmRhMmJiMjcwNjZiNDA3M2Q2NjEifQ=="/>
  </w:docVars>
  <w:rsids>
    <w:rsidRoot w:val="004F1F6B"/>
    <w:rsid w:val="00012C0A"/>
    <w:rsid w:val="00050E46"/>
    <w:rsid w:val="000772A0"/>
    <w:rsid w:val="00173CB4"/>
    <w:rsid w:val="00186560"/>
    <w:rsid w:val="00201ABE"/>
    <w:rsid w:val="00257164"/>
    <w:rsid w:val="0042656F"/>
    <w:rsid w:val="0048453B"/>
    <w:rsid w:val="004F1F6B"/>
    <w:rsid w:val="00554042"/>
    <w:rsid w:val="005B27E0"/>
    <w:rsid w:val="00680BD7"/>
    <w:rsid w:val="007607A5"/>
    <w:rsid w:val="00810464"/>
    <w:rsid w:val="00813EAC"/>
    <w:rsid w:val="00853322"/>
    <w:rsid w:val="0094568A"/>
    <w:rsid w:val="00A42F83"/>
    <w:rsid w:val="00A72B2C"/>
    <w:rsid w:val="00AC3890"/>
    <w:rsid w:val="00B926A3"/>
    <w:rsid w:val="00C42518"/>
    <w:rsid w:val="00CA3BC0"/>
    <w:rsid w:val="00CC3238"/>
    <w:rsid w:val="00CF6B3C"/>
    <w:rsid w:val="00D02F65"/>
    <w:rsid w:val="00D6402B"/>
    <w:rsid w:val="00E602B7"/>
    <w:rsid w:val="00E71D0F"/>
    <w:rsid w:val="00EB4D77"/>
    <w:rsid w:val="00F27B13"/>
    <w:rsid w:val="19E87249"/>
    <w:rsid w:val="25216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164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57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57164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257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5716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01AB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42F83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</TotalTime>
  <Pages>1</Pages>
  <Words>112</Words>
  <Characters>645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YP</cp:lastModifiedBy>
  <cp:revision>8</cp:revision>
  <cp:lastPrinted>2022-09-09T02:39:00Z</cp:lastPrinted>
  <dcterms:created xsi:type="dcterms:W3CDTF">2022-06-08T02:37:00Z</dcterms:created>
  <dcterms:modified xsi:type="dcterms:W3CDTF">2023-08-27T08:33:00Z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7EBDEA95DE1144AB9842B303470FC6A1</vt:lpwstr>
  </property>
</Properties>
</file>